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3011C" w14:textId="69D03FCA" w:rsidR="00E834EC" w:rsidRPr="00562C0F" w:rsidRDefault="00E834EC" w:rsidP="00E834EC">
      <w:r w:rsidRPr="00821E30">
        <w:rPr>
          <w:b/>
        </w:rPr>
        <w:t>Nom prénom de l’enfant</w:t>
      </w:r>
      <w:r>
        <w:t> :</w:t>
      </w:r>
      <w:r w:rsidR="00562C0F">
        <w:t xml:space="preserve">                                                                                             </w:t>
      </w:r>
      <w:r w:rsidRPr="00821E30">
        <w:rPr>
          <w:b/>
        </w:rPr>
        <w:t>Classe :</w:t>
      </w:r>
    </w:p>
    <w:p w14:paraId="053E5A96" w14:textId="196AB651" w:rsidR="00E834EC" w:rsidRPr="00EC515E" w:rsidRDefault="00EC515E" w:rsidP="00E834EC">
      <w:pPr>
        <w:rPr>
          <w:b/>
        </w:rPr>
      </w:pPr>
      <w:r w:rsidRPr="00EC515E">
        <w:rPr>
          <w:b/>
        </w:rPr>
        <w:t xml:space="preserve">Rappel : </w:t>
      </w:r>
      <w:r>
        <w:rPr>
          <w:b/>
        </w:rPr>
        <w:t>Un seul statut est à choisir</w:t>
      </w:r>
      <w:r w:rsidR="00DA229D">
        <w:rPr>
          <w:b/>
        </w:rPr>
        <w:t xml:space="preserve"> </w:t>
      </w:r>
      <w:r w:rsidR="00DA229D" w:rsidRPr="00EC515E">
        <w:rPr>
          <w:b/>
        </w:rPr>
        <w:t xml:space="preserve">(cocher </w:t>
      </w:r>
      <w:r w:rsidR="00DA229D" w:rsidRPr="00EC515E">
        <w:rPr>
          <w:b/>
          <w:u w:val="single"/>
        </w:rPr>
        <w:t xml:space="preserve">une seule </w:t>
      </w:r>
      <w:r w:rsidR="00414402">
        <w:rPr>
          <w:b/>
          <w:u w:val="single"/>
        </w:rPr>
        <w:t xml:space="preserve">et unique </w:t>
      </w:r>
      <w:r w:rsidR="00DA229D" w:rsidRPr="00EC515E">
        <w:rPr>
          <w:b/>
          <w:u w:val="single"/>
        </w:rPr>
        <w:t>case</w:t>
      </w:r>
      <w:r w:rsidR="00DA229D" w:rsidRPr="00EC515E">
        <w:rPr>
          <w:b/>
        </w:rPr>
        <w:t>)</w:t>
      </w:r>
      <w:r>
        <w:rPr>
          <w:b/>
        </w:rPr>
        <w:t xml:space="preserve">. </w:t>
      </w:r>
    </w:p>
    <w:p w14:paraId="02925B5B" w14:textId="1DD5D947" w:rsidR="00E834EC" w:rsidRPr="00EC515E" w:rsidRDefault="00E834EC" w:rsidP="00E834EC">
      <w:pPr>
        <w:pStyle w:val="Paragraphedeliste"/>
        <w:numPr>
          <w:ilvl w:val="0"/>
          <w:numId w:val="14"/>
        </w:numPr>
        <w:rPr>
          <w:b/>
        </w:rPr>
      </w:pPr>
      <w:r w:rsidRPr="00EC515E">
        <w:rPr>
          <w:b/>
        </w:rPr>
        <w:t>Pour les élèves du 1</w:t>
      </w:r>
      <w:r w:rsidRPr="00EC515E">
        <w:rPr>
          <w:b/>
          <w:vertAlign w:val="superscript"/>
        </w:rPr>
        <w:t>er</w:t>
      </w:r>
      <w:r w:rsidRPr="00EC515E">
        <w:rPr>
          <w:b/>
        </w:rPr>
        <w:t xml:space="preserve"> degré : </w:t>
      </w:r>
    </w:p>
    <w:tbl>
      <w:tblPr>
        <w:tblStyle w:val="Grilledutableau"/>
        <w:tblW w:w="11199" w:type="dxa"/>
        <w:tblInd w:w="-714" w:type="dxa"/>
        <w:tblLook w:val="04A0" w:firstRow="1" w:lastRow="0" w:firstColumn="1" w:lastColumn="0" w:noHBand="0" w:noVBand="1"/>
      </w:tblPr>
      <w:tblGrid>
        <w:gridCol w:w="1560"/>
        <w:gridCol w:w="9639"/>
      </w:tblGrid>
      <w:tr w:rsidR="00D455D9" w14:paraId="58248336" w14:textId="77777777" w:rsidTr="00FE604A">
        <w:tc>
          <w:tcPr>
            <w:tcW w:w="1560" w:type="dxa"/>
            <w:shd w:val="clear" w:color="auto" w:fill="D9D9D9" w:themeFill="background1" w:themeFillShade="D9"/>
          </w:tcPr>
          <w:p w14:paraId="7B9F65F0" w14:textId="44E3AD0A" w:rsidR="00D455D9" w:rsidRPr="00821E30" w:rsidRDefault="00121249" w:rsidP="00821E30">
            <w:pPr>
              <w:jc w:val="center"/>
              <w:rPr>
                <w:b/>
              </w:rPr>
            </w:pPr>
            <w:r>
              <w:rPr>
                <w:b/>
              </w:rPr>
              <w:t>Cocher la case ci-dessous</w:t>
            </w:r>
          </w:p>
        </w:tc>
        <w:tc>
          <w:tcPr>
            <w:tcW w:w="9639" w:type="dxa"/>
            <w:shd w:val="clear" w:color="auto" w:fill="D9D9D9" w:themeFill="background1" w:themeFillShade="D9"/>
          </w:tcPr>
          <w:p w14:paraId="2D16A0D3" w14:textId="34AC572A" w:rsidR="00D455D9" w:rsidRPr="00821E30" w:rsidRDefault="00EC515E" w:rsidP="00821E30">
            <w:pPr>
              <w:jc w:val="center"/>
              <w:rPr>
                <w:b/>
              </w:rPr>
            </w:pPr>
            <w:r w:rsidRPr="00821E30">
              <w:rPr>
                <w:b/>
              </w:rPr>
              <w:t>STATUT</w:t>
            </w:r>
          </w:p>
        </w:tc>
      </w:tr>
      <w:tr w:rsidR="00E834EC" w14:paraId="67E2796A" w14:textId="77777777" w:rsidTr="00FE604A">
        <w:tc>
          <w:tcPr>
            <w:tcW w:w="1560" w:type="dxa"/>
          </w:tcPr>
          <w:p w14:paraId="3FFC3695" w14:textId="77777777" w:rsidR="00E834EC" w:rsidRDefault="00E834EC" w:rsidP="00E834EC"/>
        </w:tc>
        <w:tc>
          <w:tcPr>
            <w:tcW w:w="9639" w:type="dxa"/>
          </w:tcPr>
          <w:p w14:paraId="3A0570BA" w14:textId="63EB0A29" w:rsidR="009A3232" w:rsidRDefault="00E834EC" w:rsidP="00E834EC">
            <w:pPr>
              <w:pStyle w:val="Paragraphedeliste"/>
              <w:numPr>
                <w:ilvl w:val="0"/>
                <w:numId w:val="15"/>
              </w:numPr>
              <w:rPr>
                <w:b/>
              </w:rPr>
            </w:pPr>
            <w:r w:rsidRPr="00D455D9">
              <w:rPr>
                <w:b/>
              </w:rPr>
              <w:t>E</w:t>
            </w:r>
            <w:r w:rsidR="00121249">
              <w:rPr>
                <w:b/>
              </w:rPr>
              <w:t>XTERNE</w:t>
            </w:r>
          </w:p>
          <w:p w14:paraId="49C6BA36" w14:textId="3B7143A9" w:rsidR="00E52A0F" w:rsidRPr="00D455D9" w:rsidRDefault="00121249" w:rsidP="00C450F6">
            <w:pPr>
              <w:rPr>
                <w:b/>
              </w:rPr>
            </w:pPr>
            <w:r w:rsidRPr="00121249">
              <w:t>L</w:t>
            </w:r>
            <w:r w:rsidR="009A3232" w:rsidRPr="00121249">
              <w:t xml:space="preserve">’élève sort après son cours, prend son repas à l’extérieur </w:t>
            </w:r>
            <w:r w:rsidR="009A3232" w:rsidRPr="00121249">
              <w:rPr>
                <w:b/>
                <w:u w:val="single"/>
              </w:rPr>
              <w:t>tous les midis</w:t>
            </w:r>
            <w:r w:rsidR="009A3232" w:rsidRPr="00121249">
              <w:t xml:space="preserve"> et rentre 10 minutes avant la reprise du cours de l’après-midi.</w:t>
            </w:r>
          </w:p>
        </w:tc>
      </w:tr>
      <w:tr w:rsidR="00E834EC" w14:paraId="6FCA39C9" w14:textId="77777777" w:rsidTr="00FE604A">
        <w:tc>
          <w:tcPr>
            <w:tcW w:w="1560" w:type="dxa"/>
          </w:tcPr>
          <w:p w14:paraId="7658C281" w14:textId="77777777" w:rsidR="00E834EC" w:rsidRDefault="00E834EC" w:rsidP="00E834EC"/>
        </w:tc>
        <w:tc>
          <w:tcPr>
            <w:tcW w:w="9639" w:type="dxa"/>
          </w:tcPr>
          <w:p w14:paraId="5C1C99EB" w14:textId="4909892F" w:rsidR="00E834EC" w:rsidRPr="00D455D9" w:rsidRDefault="00121249" w:rsidP="00D455D9">
            <w:pPr>
              <w:pStyle w:val="Paragraphedeliste"/>
              <w:numPr>
                <w:ilvl w:val="0"/>
                <w:numId w:val="15"/>
              </w:numPr>
              <w:rPr>
                <w:b/>
              </w:rPr>
            </w:pPr>
            <w:r>
              <w:rPr>
                <w:b/>
              </w:rPr>
              <w:t>DEMI-PENSIONNAIRE CANTINE</w:t>
            </w:r>
          </w:p>
          <w:p w14:paraId="30CD9DE3" w14:textId="0DE0BF1F" w:rsidR="00E834EC" w:rsidRDefault="009A3232" w:rsidP="00E834EC">
            <w:r>
              <w:t>L’élève mange à la cantine</w:t>
            </w:r>
            <w:r w:rsidR="00121249">
              <w:t xml:space="preserve"> le</w:t>
            </w:r>
            <w:r>
              <w:t xml:space="preserve"> </w:t>
            </w:r>
            <w:r w:rsidR="00121249" w:rsidRPr="00D455D9">
              <w:rPr>
                <w:b/>
              </w:rPr>
              <w:t>lundi, mardi, jeudi et vendredi</w:t>
            </w:r>
            <w:r w:rsidR="00121249">
              <w:rPr>
                <w:b/>
              </w:rPr>
              <w:t>.</w:t>
            </w:r>
          </w:p>
          <w:p w14:paraId="3201E649" w14:textId="5BD1E13C" w:rsidR="00E834EC" w:rsidRPr="00D455D9" w:rsidRDefault="00E834EC" w:rsidP="00E834EC">
            <w:pPr>
              <w:rPr>
                <w:b/>
              </w:rPr>
            </w:pPr>
            <w:r w:rsidRPr="00D455D9">
              <w:rPr>
                <w:b/>
              </w:rPr>
              <w:t>Pour les élèves ayant une activité dans l’établissement le mercredi après-midi</w:t>
            </w:r>
            <w:r w:rsidR="00121249">
              <w:rPr>
                <w:b/>
              </w:rPr>
              <w:t xml:space="preserve"> : </w:t>
            </w:r>
          </w:p>
          <w:p w14:paraId="33CE1C8E" w14:textId="50D660CE" w:rsidR="00A339C5" w:rsidRDefault="00E834EC" w:rsidP="00121249">
            <w:pPr>
              <w:rPr>
                <w:b/>
              </w:rPr>
            </w:pPr>
            <w:r w:rsidRPr="00E90092">
              <w:rPr>
                <w:b/>
              </w:rPr>
              <w:t>L’élève mange-t-il à la cantine le mercredi ?</w:t>
            </w:r>
            <w:r w:rsidR="00121249">
              <w:rPr>
                <w:b/>
              </w:rPr>
              <w:t xml:space="preserve">       </w:t>
            </w:r>
            <w:proofErr w:type="gramStart"/>
            <w:r w:rsidR="00E90092">
              <w:rPr>
                <w:b/>
              </w:rPr>
              <w:t>OUI  /</w:t>
            </w:r>
            <w:proofErr w:type="gramEnd"/>
            <w:r w:rsidR="00E90092">
              <w:rPr>
                <w:b/>
              </w:rPr>
              <w:t xml:space="preserve">   NON                (entourer la réponse)</w:t>
            </w:r>
          </w:p>
          <w:p w14:paraId="462AB763" w14:textId="5687D39D" w:rsidR="00DE7482" w:rsidRPr="00DE7482" w:rsidRDefault="00DE7482" w:rsidP="00DE7482">
            <w:pPr>
              <w:jc w:val="center"/>
              <w:rPr>
                <w:b/>
                <w:sz w:val="4"/>
                <w:szCs w:val="4"/>
              </w:rPr>
            </w:pPr>
          </w:p>
        </w:tc>
      </w:tr>
      <w:tr w:rsidR="009A3232" w14:paraId="79FF69EA" w14:textId="77777777" w:rsidTr="00121249">
        <w:trPr>
          <w:trHeight w:val="582"/>
        </w:trPr>
        <w:tc>
          <w:tcPr>
            <w:tcW w:w="11199" w:type="dxa"/>
            <w:gridSpan w:val="2"/>
          </w:tcPr>
          <w:p w14:paraId="79DEF8E5" w14:textId="7022D210" w:rsidR="00121249" w:rsidRPr="00C450F6" w:rsidRDefault="00121249" w:rsidP="00C450F6">
            <w:pPr>
              <w:rPr>
                <w:b/>
              </w:rPr>
            </w:pPr>
            <w:r w:rsidRPr="00C450F6">
              <w:rPr>
                <w:b/>
              </w:rPr>
              <w:t>Si votre enfant a un PAI, vous devez contacter le prestataire pour voir s’il peut confectionner un repas adapté ou l’autoriser à avoir une lunch box, puis prévenir le service du secrétariat général (stephanie.lamanda@lfvh.net)</w:t>
            </w:r>
          </w:p>
        </w:tc>
      </w:tr>
    </w:tbl>
    <w:p w14:paraId="7BC85E1A" w14:textId="17FDEC31" w:rsidR="00D455D9" w:rsidRPr="00EC515E" w:rsidRDefault="00D455D9" w:rsidP="00D455D9">
      <w:pPr>
        <w:pStyle w:val="Paragraphedeliste"/>
        <w:numPr>
          <w:ilvl w:val="0"/>
          <w:numId w:val="14"/>
        </w:numPr>
        <w:rPr>
          <w:b/>
        </w:rPr>
      </w:pPr>
      <w:r w:rsidRPr="00EC515E">
        <w:rPr>
          <w:b/>
        </w:rPr>
        <w:t>Pour les élèves du collège</w:t>
      </w:r>
      <w:r w:rsidR="00EC515E" w:rsidRPr="00EC515E">
        <w:rPr>
          <w:b/>
        </w:rPr>
        <w:t xml:space="preserve"> : </w:t>
      </w:r>
    </w:p>
    <w:tbl>
      <w:tblPr>
        <w:tblStyle w:val="Grilledutableau"/>
        <w:tblW w:w="11199" w:type="dxa"/>
        <w:tblInd w:w="-714" w:type="dxa"/>
        <w:tblLook w:val="04A0" w:firstRow="1" w:lastRow="0" w:firstColumn="1" w:lastColumn="0" w:noHBand="0" w:noVBand="1"/>
      </w:tblPr>
      <w:tblGrid>
        <w:gridCol w:w="1560"/>
        <w:gridCol w:w="9639"/>
      </w:tblGrid>
      <w:tr w:rsidR="00821E30" w14:paraId="2EECD265" w14:textId="77777777" w:rsidTr="00562C0F">
        <w:tc>
          <w:tcPr>
            <w:tcW w:w="1560" w:type="dxa"/>
            <w:shd w:val="clear" w:color="auto" w:fill="D9D9D9" w:themeFill="background1" w:themeFillShade="D9"/>
          </w:tcPr>
          <w:p w14:paraId="68981843" w14:textId="5A5496F6" w:rsidR="00821E30" w:rsidRPr="00821E30" w:rsidRDefault="00121249" w:rsidP="00821E30">
            <w:pPr>
              <w:jc w:val="center"/>
              <w:rPr>
                <w:b/>
              </w:rPr>
            </w:pPr>
            <w:r>
              <w:rPr>
                <w:b/>
              </w:rPr>
              <w:t>Cocher la case ci-dessous</w:t>
            </w:r>
          </w:p>
        </w:tc>
        <w:tc>
          <w:tcPr>
            <w:tcW w:w="9639" w:type="dxa"/>
            <w:shd w:val="clear" w:color="auto" w:fill="D9D9D9" w:themeFill="background1" w:themeFillShade="D9"/>
          </w:tcPr>
          <w:p w14:paraId="2DE7C13B" w14:textId="1041685B" w:rsidR="00821E30" w:rsidRPr="00821E30" w:rsidRDefault="00821E30" w:rsidP="00821E30">
            <w:pPr>
              <w:jc w:val="center"/>
              <w:rPr>
                <w:b/>
              </w:rPr>
            </w:pPr>
            <w:r w:rsidRPr="00821E30">
              <w:rPr>
                <w:b/>
              </w:rPr>
              <w:t>STATUT</w:t>
            </w:r>
          </w:p>
        </w:tc>
      </w:tr>
      <w:tr w:rsidR="00EC515E" w14:paraId="1EF52538" w14:textId="77777777" w:rsidTr="00562C0F">
        <w:tc>
          <w:tcPr>
            <w:tcW w:w="1560" w:type="dxa"/>
          </w:tcPr>
          <w:p w14:paraId="4E503DFD" w14:textId="77777777" w:rsidR="00EC515E" w:rsidRDefault="00EC515E" w:rsidP="00EC515E"/>
        </w:tc>
        <w:tc>
          <w:tcPr>
            <w:tcW w:w="9639" w:type="dxa"/>
          </w:tcPr>
          <w:p w14:paraId="705AA2A0" w14:textId="1505BD45" w:rsidR="009A3232" w:rsidRDefault="00C450F6" w:rsidP="009A3232">
            <w:pPr>
              <w:pStyle w:val="Paragraphedeliste"/>
              <w:numPr>
                <w:ilvl w:val="0"/>
                <w:numId w:val="18"/>
              </w:numPr>
              <w:rPr>
                <w:b/>
              </w:rPr>
            </w:pPr>
            <w:r>
              <w:rPr>
                <w:b/>
              </w:rPr>
              <w:t>EXTERNE</w:t>
            </w:r>
          </w:p>
          <w:p w14:paraId="11D363DC" w14:textId="7AE64E66" w:rsidR="009A3232" w:rsidRPr="00121249" w:rsidRDefault="009A3232" w:rsidP="009A3232">
            <w:proofErr w:type="gramStart"/>
            <w:r w:rsidRPr="00121249">
              <w:t>l’élève</w:t>
            </w:r>
            <w:proofErr w:type="gramEnd"/>
            <w:r w:rsidRPr="00121249">
              <w:t xml:space="preserve"> sort après son cours, prend son repas à l’extérieur </w:t>
            </w:r>
            <w:r w:rsidRPr="00121249">
              <w:rPr>
                <w:b/>
                <w:u w:val="single"/>
              </w:rPr>
              <w:t>tous les midis</w:t>
            </w:r>
            <w:r w:rsidRPr="00121249">
              <w:t xml:space="preserve"> et rentre 10 mn avant la reprise du cours de l’après-midi)</w:t>
            </w:r>
          </w:p>
          <w:p w14:paraId="430B2E1F" w14:textId="39988029" w:rsidR="00E52A0F" w:rsidRPr="0055014B" w:rsidRDefault="00E52A0F" w:rsidP="00E52A0F">
            <w:pPr>
              <w:pStyle w:val="Paragraphedeliste"/>
              <w:rPr>
                <w:b/>
              </w:rPr>
            </w:pPr>
          </w:p>
        </w:tc>
      </w:tr>
      <w:tr w:rsidR="00EC515E" w14:paraId="77880B32" w14:textId="77777777" w:rsidTr="00562C0F">
        <w:tc>
          <w:tcPr>
            <w:tcW w:w="1560" w:type="dxa"/>
          </w:tcPr>
          <w:p w14:paraId="3DA19389" w14:textId="77777777" w:rsidR="00EC515E" w:rsidRDefault="00EC515E" w:rsidP="00EC515E"/>
        </w:tc>
        <w:tc>
          <w:tcPr>
            <w:tcW w:w="9639" w:type="dxa"/>
          </w:tcPr>
          <w:p w14:paraId="1A662B05" w14:textId="1F848D4B" w:rsidR="00121249" w:rsidRPr="00CF7C40" w:rsidRDefault="00C450F6" w:rsidP="00CF7C40">
            <w:pPr>
              <w:pStyle w:val="Paragraphedeliste"/>
              <w:numPr>
                <w:ilvl w:val="0"/>
                <w:numId w:val="18"/>
              </w:numPr>
              <w:rPr>
                <w:b/>
              </w:rPr>
            </w:pPr>
            <w:r w:rsidRPr="00CF7C40">
              <w:rPr>
                <w:b/>
              </w:rPr>
              <w:t>DEMI-PENSIONNAIRE CANTINE</w:t>
            </w:r>
          </w:p>
          <w:p w14:paraId="1693085C" w14:textId="5DB15B70" w:rsidR="00EC515E" w:rsidRPr="00121249" w:rsidRDefault="00121249" w:rsidP="00C450F6">
            <w:pPr>
              <w:rPr>
                <w:b/>
              </w:rPr>
            </w:pPr>
            <w:r w:rsidRPr="00C450F6">
              <w:t>L’élève mange à la cantine</w:t>
            </w:r>
            <w:r>
              <w:rPr>
                <w:b/>
              </w:rPr>
              <w:t xml:space="preserve"> </w:t>
            </w:r>
            <w:r w:rsidRPr="00C450F6">
              <w:rPr>
                <w:b/>
                <w:u w:val="single"/>
              </w:rPr>
              <w:t xml:space="preserve">au moins </w:t>
            </w:r>
            <w:r w:rsidR="00A8308B">
              <w:rPr>
                <w:b/>
                <w:u w:val="single"/>
              </w:rPr>
              <w:t>quatre repas</w:t>
            </w:r>
            <w:r w:rsidRPr="00C450F6">
              <w:rPr>
                <w:b/>
                <w:u w:val="single"/>
              </w:rPr>
              <w:t xml:space="preserve"> par semaine</w:t>
            </w:r>
            <w:r>
              <w:rPr>
                <w:b/>
              </w:rPr>
              <w:t xml:space="preserve"> </w:t>
            </w:r>
            <w:r w:rsidR="00EC515E" w:rsidRPr="00121249">
              <w:rPr>
                <w:b/>
              </w:rPr>
              <w:t>(précisez le</w:t>
            </w:r>
            <w:r w:rsidR="007245F4">
              <w:rPr>
                <w:b/>
              </w:rPr>
              <w:t>s</w:t>
            </w:r>
            <w:r w:rsidR="00EC515E" w:rsidRPr="00121249">
              <w:rPr>
                <w:b/>
              </w:rPr>
              <w:t xml:space="preserve"> jour</w:t>
            </w:r>
            <w:r w:rsidR="007245F4">
              <w:rPr>
                <w:b/>
              </w:rPr>
              <w:t>s</w:t>
            </w:r>
            <w:r w:rsidR="00EC515E" w:rsidRPr="00121249">
              <w:rPr>
                <w:b/>
              </w:rPr>
              <w:t xml:space="preserve"> ci-dessous)</w:t>
            </w:r>
            <w:r>
              <w:rPr>
                <w:b/>
              </w:rPr>
              <w:t xml:space="preserve"> </w:t>
            </w:r>
          </w:p>
          <w:tbl>
            <w:tblPr>
              <w:tblW w:w="6007" w:type="dxa"/>
              <w:jc w:val="center"/>
              <w:tblCellMar>
                <w:left w:w="70" w:type="dxa"/>
                <w:right w:w="70" w:type="dxa"/>
              </w:tblCellMar>
              <w:tblLook w:val="04A0" w:firstRow="1" w:lastRow="0" w:firstColumn="1" w:lastColumn="0" w:noHBand="0" w:noVBand="1"/>
            </w:tblPr>
            <w:tblGrid>
              <w:gridCol w:w="1200"/>
              <w:gridCol w:w="1200"/>
              <w:gridCol w:w="1207"/>
              <w:gridCol w:w="1200"/>
              <w:gridCol w:w="1200"/>
            </w:tblGrid>
            <w:tr w:rsidR="00121249" w:rsidRPr="00EC515E" w14:paraId="49ABE1AB" w14:textId="77777777" w:rsidTr="00C450F6">
              <w:trPr>
                <w:trHeight w:val="250"/>
                <w:jc w:val="center"/>
              </w:trPr>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5C0F60A" w14:textId="77777777" w:rsidR="00121249" w:rsidRPr="00EC515E" w:rsidRDefault="00121249" w:rsidP="00121249">
                  <w:pPr>
                    <w:spacing w:after="0" w:line="240" w:lineRule="auto"/>
                    <w:jc w:val="center"/>
                    <w:rPr>
                      <w:rFonts w:ascii="Arial" w:eastAsia="Times New Roman" w:hAnsi="Arial" w:cs="Arial"/>
                      <w:sz w:val="20"/>
                      <w:szCs w:val="20"/>
                      <w:lang w:eastAsia="fr-FR"/>
                    </w:rPr>
                  </w:pPr>
                  <w:r w:rsidRPr="00EC515E">
                    <w:rPr>
                      <w:rFonts w:ascii="Arial" w:eastAsia="Times New Roman" w:hAnsi="Arial" w:cs="Arial"/>
                      <w:sz w:val="20"/>
                      <w:szCs w:val="20"/>
                      <w:lang w:eastAsia="fr-FR"/>
                    </w:rPr>
                    <w:t>LUNDI</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6ABD2BF" w14:textId="77777777" w:rsidR="00121249" w:rsidRPr="00EC515E" w:rsidRDefault="00121249" w:rsidP="00121249">
                  <w:pPr>
                    <w:spacing w:after="0" w:line="240" w:lineRule="auto"/>
                    <w:jc w:val="center"/>
                    <w:rPr>
                      <w:rFonts w:ascii="Arial" w:eastAsia="Times New Roman" w:hAnsi="Arial" w:cs="Arial"/>
                      <w:sz w:val="20"/>
                      <w:szCs w:val="20"/>
                      <w:lang w:eastAsia="fr-FR"/>
                    </w:rPr>
                  </w:pPr>
                  <w:r w:rsidRPr="00EC515E">
                    <w:rPr>
                      <w:rFonts w:ascii="Arial" w:eastAsia="Times New Roman" w:hAnsi="Arial" w:cs="Arial"/>
                      <w:sz w:val="20"/>
                      <w:szCs w:val="20"/>
                      <w:lang w:eastAsia="fr-FR"/>
                    </w:rPr>
                    <w:t>MARDI</w:t>
                  </w:r>
                </w:p>
              </w:tc>
              <w:tc>
                <w:tcPr>
                  <w:tcW w:w="120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8C0BF8D" w14:textId="77777777" w:rsidR="00121249" w:rsidRPr="00EC515E" w:rsidRDefault="00121249" w:rsidP="00121249">
                  <w:pPr>
                    <w:spacing w:after="0" w:line="240" w:lineRule="auto"/>
                    <w:jc w:val="center"/>
                    <w:rPr>
                      <w:rFonts w:ascii="Arial" w:eastAsia="Times New Roman" w:hAnsi="Arial" w:cs="Arial"/>
                      <w:sz w:val="20"/>
                      <w:szCs w:val="20"/>
                      <w:lang w:eastAsia="fr-FR"/>
                    </w:rPr>
                  </w:pPr>
                  <w:r w:rsidRPr="00EC515E">
                    <w:rPr>
                      <w:rFonts w:ascii="Arial" w:eastAsia="Times New Roman" w:hAnsi="Arial" w:cs="Arial"/>
                      <w:sz w:val="20"/>
                      <w:szCs w:val="20"/>
                      <w:lang w:eastAsia="fr-FR"/>
                    </w:rPr>
                    <w:t>MERCREDI</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5818015" w14:textId="77777777" w:rsidR="00121249" w:rsidRPr="00EC515E" w:rsidRDefault="00121249" w:rsidP="00121249">
                  <w:pPr>
                    <w:spacing w:after="0" w:line="240" w:lineRule="auto"/>
                    <w:jc w:val="center"/>
                    <w:rPr>
                      <w:rFonts w:ascii="Arial" w:eastAsia="Times New Roman" w:hAnsi="Arial" w:cs="Arial"/>
                      <w:sz w:val="20"/>
                      <w:szCs w:val="20"/>
                      <w:lang w:eastAsia="fr-FR"/>
                    </w:rPr>
                  </w:pPr>
                  <w:r w:rsidRPr="00EC515E">
                    <w:rPr>
                      <w:rFonts w:ascii="Arial" w:eastAsia="Times New Roman" w:hAnsi="Arial" w:cs="Arial"/>
                      <w:sz w:val="20"/>
                      <w:szCs w:val="20"/>
                      <w:lang w:eastAsia="fr-FR"/>
                    </w:rPr>
                    <w:t>JEUDI</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41B62D9" w14:textId="77777777" w:rsidR="00121249" w:rsidRPr="00EC515E" w:rsidRDefault="00121249" w:rsidP="00121249">
                  <w:pPr>
                    <w:spacing w:after="0" w:line="240" w:lineRule="auto"/>
                    <w:jc w:val="center"/>
                    <w:rPr>
                      <w:rFonts w:ascii="Arial" w:eastAsia="Times New Roman" w:hAnsi="Arial" w:cs="Arial"/>
                      <w:sz w:val="20"/>
                      <w:szCs w:val="20"/>
                      <w:lang w:eastAsia="fr-FR"/>
                    </w:rPr>
                  </w:pPr>
                  <w:r w:rsidRPr="00EC515E">
                    <w:rPr>
                      <w:rFonts w:ascii="Arial" w:eastAsia="Times New Roman" w:hAnsi="Arial" w:cs="Arial"/>
                      <w:sz w:val="20"/>
                      <w:szCs w:val="20"/>
                      <w:lang w:eastAsia="fr-FR"/>
                    </w:rPr>
                    <w:t>VENDREDI</w:t>
                  </w:r>
                </w:p>
              </w:tc>
            </w:tr>
            <w:tr w:rsidR="00121249" w:rsidRPr="00EC515E" w14:paraId="54FC481F" w14:textId="77777777" w:rsidTr="00C450F6">
              <w:trPr>
                <w:trHeight w:val="250"/>
                <w:jc w:val="center"/>
              </w:trPr>
              <w:tc>
                <w:tcPr>
                  <w:tcW w:w="1200" w:type="dxa"/>
                  <w:tcBorders>
                    <w:top w:val="nil"/>
                    <w:left w:val="single" w:sz="4" w:space="0" w:color="auto"/>
                    <w:bottom w:val="nil"/>
                    <w:right w:val="single" w:sz="4" w:space="0" w:color="auto"/>
                  </w:tcBorders>
                  <w:shd w:val="clear" w:color="auto" w:fill="auto"/>
                  <w:noWrap/>
                  <w:vAlign w:val="bottom"/>
                  <w:hideMark/>
                </w:tcPr>
                <w:p w14:paraId="61FD37DC" w14:textId="77777777" w:rsidR="00121249" w:rsidRDefault="00121249" w:rsidP="00121249">
                  <w:pPr>
                    <w:spacing w:after="0" w:line="240" w:lineRule="auto"/>
                    <w:rPr>
                      <w:rFonts w:ascii="Arial" w:eastAsia="Times New Roman" w:hAnsi="Arial" w:cs="Arial"/>
                      <w:sz w:val="20"/>
                      <w:szCs w:val="20"/>
                      <w:lang w:eastAsia="fr-FR"/>
                    </w:rPr>
                  </w:pPr>
                  <w:r w:rsidRPr="00EC515E">
                    <w:rPr>
                      <w:rFonts w:ascii="Arial" w:eastAsia="Times New Roman" w:hAnsi="Arial" w:cs="Arial"/>
                      <w:sz w:val="20"/>
                      <w:szCs w:val="20"/>
                      <w:lang w:eastAsia="fr-FR"/>
                    </w:rPr>
                    <w:t> </w:t>
                  </w:r>
                </w:p>
                <w:p w14:paraId="4A54CB7D" w14:textId="77777777" w:rsidR="00121249" w:rsidRPr="00EC515E" w:rsidRDefault="00121249" w:rsidP="00121249">
                  <w:pPr>
                    <w:spacing w:after="0" w:line="240" w:lineRule="auto"/>
                    <w:rPr>
                      <w:rFonts w:ascii="Arial" w:eastAsia="Times New Roman" w:hAnsi="Arial" w:cs="Arial"/>
                      <w:sz w:val="20"/>
                      <w:szCs w:val="20"/>
                      <w:lang w:eastAsia="fr-FR"/>
                    </w:rPr>
                  </w:pPr>
                </w:p>
              </w:tc>
              <w:tc>
                <w:tcPr>
                  <w:tcW w:w="1200" w:type="dxa"/>
                  <w:tcBorders>
                    <w:top w:val="nil"/>
                    <w:left w:val="nil"/>
                    <w:bottom w:val="nil"/>
                    <w:right w:val="single" w:sz="4" w:space="0" w:color="auto"/>
                  </w:tcBorders>
                  <w:shd w:val="clear" w:color="auto" w:fill="auto"/>
                  <w:noWrap/>
                  <w:vAlign w:val="bottom"/>
                  <w:hideMark/>
                </w:tcPr>
                <w:p w14:paraId="320F48B6" w14:textId="77777777" w:rsidR="00121249" w:rsidRPr="00EC515E" w:rsidRDefault="00121249" w:rsidP="00121249">
                  <w:pPr>
                    <w:spacing w:after="0" w:line="240" w:lineRule="auto"/>
                    <w:rPr>
                      <w:rFonts w:ascii="Arial" w:eastAsia="Times New Roman" w:hAnsi="Arial" w:cs="Arial"/>
                      <w:sz w:val="20"/>
                      <w:szCs w:val="20"/>
                      <w:lang w:eastAsia="fr-FR"/>
                    </w:rPr>
                  </w:pPr>
                  <w:r w:rsidRPr="00EC515E">
                    <w:rPr>
                      <w:rFonts w:ascii="Arial" w:eastAsia="Times New Roman" w:hAnsi="Arial" w:cs="Arial"/>
                      <w:sz w:val="20"/>
                      <w:szCs w:val="20"/>
                      <w:lang w:eastAsia="fr-FR"/>
                    </w:rPr>
                    <w:t> </w:t>
                  </w:r>
                </w:p>
              </w:tc>
              <w:tc>
                <w:tcPr>
                  <w:tcW w:w="1207" w:type="dxa"/>
                  <w:tcBorders>
                    <w:top w:val="nil"/>
                    <w:left w:val="nil"/>
                    <w:bottom w:val="nil"/>
                    <w:right w:val="single" w:sz="4" w:space="0" w:color="auto"/>
                  </w:tcBorders>
                  <w:shd w:val="clear" w:color="auto" w:fill="auto"/>
                  <w:noWrap/>
                  <w:vAlign w:val="bottom"/>
                  <w:hideMark/>
                </w:tcPr>
                <w:p w14:paraId="0F6540D7" w14:textId="77777777" w:rsidR="00121249" w:rsidRPr="00EC515E" w:rsidRDefault="00121249" w:rsidP="00121249">
                  <w:pPr>
                    <w:spacing w:after="0" w:line="240" w:lineRule="auto"/>
                    <w:rPr>
                      <w:rFonts w:ascii="Arial" w:eastAsia="Times New Roman" w:hAnsi="Arial" w:cs="Arial"/>
                      <w:sz w:val="20"/>
                      <w:szCs w:val="20"/>
                      <w:lang w:eastAsia="fr-FR"/>
                    </w:rPr>
                  </w:pPr>
                  <w:r w:rsidRPr="00EC515E">
                    <w:rPr>
                      <w:rFonts w:ascii="Arial" w:eastAsia="Times New Roman" w:hAnsi="Arial" w:cs="Arial"/>
                      <w:sz w:val="20"/>
                      <w:szCs w:val="20"/>
                      <w:lang w:eastAsia="fr-FR"/>
                    </w:rPr>
                    <w:t> </w:t>
                  </w:r>
                </w:p>
              </w:tc>
              <w:tc>
                <w:tcPr>
                  <w:tcW w:w="1200" w:type="dxa"/>
                  <w:tcBorders>
                    <w:top w:val="nil"/>
                    <w:left w:val="nil"/>
                    <w:bottom w:val="nil"/>
                    <w:right w:val="single" w:sz="4" w:space="0" w:color="auto"/>
                  </w:tcBorders>
                  <w:shd w:val="clear" w:color="auto" w:fill="auto"/>
                  <w:noWrap/>
                  <w:vAlign w:val="bottom"/>
                  <w:hideMark/>
                </w:tcPr>
                <w:p w14:paraId="3A753FF6" w14:textId="77777777" w:rsidR="00121249" w:rsidRPr="00EC515E" w:rsidRDefault="00121249" w:rsidP="00121249">
                  <w:pPr>
                    <w:spacing w:after="0" w:line="240" w:lineRule="auto"/>
                    <w:rPr>
                      <w:rFonts w:ascii="Arial" w:eastAsia="Times New Roman" w:hAnsi="Arial" w:cs="Arial"/>
                      <w:sz w:val="20"/>
                      <w:szCs w:val="20"/>
                      <w:lang w:eastAsia="fr-FR"/>
                    </w:rPr>
                  </w:pPr>
                  <w:r w:rsidRPr="00EC515E">
                    <w:rPr>
                      <w:rFonts w:ascii="Arial" w:eastAsia="Times New Roman" w:hAnsi="Arial" w:cs="Arial"/>
                      <w:sz w:val="20"/>
                      <w:szCs w:val="20"/>
                      <w:lang w:eastAsia="fr-FR"/>
                    </w:rPr>
                    <w:t> </w:t>
                  </w:r>
                </w:p>
              </w:tc>
              <w:tc>
                <w:tcPr>
                  <w:tcW w:w="1200" w:type="dxa"/>
                  <w:tcBorders>
                    <w:top w:val="nil"/>
                    <w:left w:val="nil"/>
                    <w:bottom w:val="nil"/>
                    <w:right w:val="single" w:sz="4" w:space="0" w:color="auto"/>
                  </w:tcBorders>
                  <w:shd w:val="clear" w:color="auto" w:fill="auto"/>
                  <w:noWrap/>
                  <w:vAlign w:val="bottom"/>
                  <w:hideMark/>
                </w:tcPr>
                <w:p w14:paraId="3F23A1A0" w14:textId="77777777" w:rsidR="00121249" w:rsidRPr="00EC515E" w:rsidRDefault="00121249" w:rsidP="00121249">
                  <w:pPr>
                    <w:spacing w:after="0" w:line="240" w:lineRule="auto"/>
                    <w:rPr>
                      <w:rFonts w:ascii="Arial" w:eastAsia="Times New Roman" w:hAnsi="Arial" w:cs="Arial"/>
                      <w:sz w:val="20"/>
                      <w:szCs w:val="20"/>
                      <w:lang w:eastAsia="fr-FR"/>
                    </w:rPr>
                  </w:pPr>
                  <w:r w:rsidRPr="00EC515E">
                    <w:rPr>
                      <w:rFonts w:ascii="Arial" w:eastAsia="Times New Roman" w:hAnsi="Arial" w:cs="Arial"/>
                      <w:sz w:val="20"/>
                      <w:szCs w:val="20"/>
                      <w:lang w:eastAsia="fr-FR"/>
                    </w:rPr>
                    <w:t> </w:t>
                  </w:r>
                </w:p>
              </w:tc>
            </w:tr>
            <w:tr w:rsidR="00121249" w:rsidRPr="00EC515E" w14:paraId="264E5E58" w14:textId="77777777" w:rsidTr="00C450F6">
              <w:trPr>
                <w:trHeight w:val="250"/>
                <w:jc w:val="center"/>
              </w:trPr>
              <w:tc>
                <w:tcPr>
                  <w:tcW w:w="1200" w:type="dxa"/>
                  <w:tcBorders>
                    <w:top w:val="nil"/>
                    <w:left w:val="single" w:sz="4" w:space="0" w:color="auto"/>
                    <w:bottom w:val="single" w:sz="4" w:space="0" w:color="auto"/>
                    <w:right w:val="single" w:sz="4" w:space="0" w:color="auto"/>
                  </w:tcBorders>
                  <w:shd w:val="clear" w:color="auto" w:fill="auto"/>
                  <w:noWrap/>
                  <w:vAlign w:val="bottom"/>
                </w:tcPr>
                <w:p w14:paraId="6D67B4A9" w14:textId="77777777" w:rsidR="00121249" w:rsidRPr="00EC515E" w:rsidRDefault="00121249" w:rsidP="00121249">
                  <w:pPr>
                    <w:spacing w:after="0" w:line="240" w:lineRule="auto"/>
                    <w:rPr>
                      <w:rFonts w:ascii="Arial" w:eastAsia="Times New Roman" w:hAnsi="Arial" w:cs="Arial"/>
                      <w:sz w:val="20"/>
                      <w:szCs w:val="2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3E8AAAB6" w14:textId="77777777" w:rsidR="00121249" w:rsidRPr="00EC515E" w:rsidRDefault="00121249" w:rsidP="00121249">
                  <w:pPr>
                    <w:spacing w:after="0" w:line="240" w:lineRule="auto"/>
                    <w:rPr>
                      <w:rFonts w:ascii="Arial" w:eastAsia="Times New Roman" w:hAnsi="Arial" w:cs="Arial"/>
                      <w:sz w:val="20"/>
                      <w:szCs w:val="20"/>
                      <w:lang w:eastAsia="fr-FR"/>
                    </w:rPr>
                  </w:pPr>
                </w:p>
              </w:tc>
              <w:tc>
                <w:tcPr>
                  <w:tcW w:w="1207" w:type="dxa"/>
                  <w:tcBorders>
                    <w:top w:val="nil"/>
                    <w:left w:val="nil"/>
                    <w:bottom w:val="single" w:sz="4" w:space="0" w:color="auto"/>
                    <w:right w:val="single" w:sz="4" w:space="0" w:color="auto"/>
                  </w:tcBorders>
                  <w:shd w:val="clear" w:color="auto" w:fill="auto"/>
                  <w:noWrap/>
                  <w:vAlign w:val="bottom"/>
                </w:tcPr>
                <w:p w14:paraId="68C3D092" w14:textId="77777777" w:rsidR="00121249" w:rsidRPr="00EC515E" w:rsidRDefault="00121249" w:rsidP="00121249">
                  <w:pPr>
                    <w:spacing w:after="0" w:line="240" w:lineRule="auto"/>
                    <w:rPr>
                      <w:rFonts w:ascii="Arial" w:eastAsia="Times New Roman" w:hAnsi="Arial" w:cs="Arial"/>
                      <w:sz w:val="20"/>
                      <w:szCs w:val="2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3B2563AE" w14:textId="77777777" w:rsidR="00121249" w:rsidRPr="00EC515E" w:rsidRDefault="00121249" w:rsidP="00121249">
                  <w:pPr>
                    <w:spacing w:after="0" w:line="240" w:lineRule="auto"/>
                    <w:rPr>
                      <w:rFonts w:ascii="Arial" w:eastAsia="Times New Roman" w:hAnsi="Arial" w:cs="Arial"/>
                      <w:sz w:val="20"/>
                      <w:szCs w:val="20"/>
                      <w:lang w:eastAsia="fr-FR"/>
                    </w:rPr>
                  </w:pPr>
                </w:p>
              </w:tc>
              <w:tc>
                <w:tcPr>
                  <w:tcW w:w="1200" w:type="dxa"/>
                  <w:tcBorders>
                    <w:top w:val="nil"/>
                    <w:left w:val="nil"/>
                    <w:bottom w:val="single" w:sz="4" w:space="0" w:color="auto"/>
                    <w:right w:val="single" w:sz="4" w:space="0" w:color="auto"/>
                  </w:tcBorders>
                  <w:shd w:val="clear" w:color="auto" w:fill="auto"/>
                  <w:noWrap/>
                  <w:vAlign w:val="bottom"/>
                </w:tcPr>
                <w:p w14:paraId="246DE09B" w14:textId="77777777" w:rsidR="00121249" w:rsidRPr="00EC515E" w:rsidRDefault="00121249" w:rsidP="00121249">
                  <w:pPr>
                    <w:spacing w:after="0" w:line="240" w:lineRule="auto"/>
                    <w:rPr>
                      <w:rFonts w:ascii="Arial" w:eastAsia="Times New Roman" w:hAnsi="Arial" w:cs="Arial"/>
                      <w:sz w:val="20"/>
                      <w:szCs w:val="20"/>
                      <w:lang w:eastAsia="fr-FR"/>
                    </w:rPr>
                  </w:pPr>
                </w:p>
              </w:tc>
            </w:tr>
          </w:tbl>
          <w:p w14:paraId="16F95D96" w14:textId="15874E00" w:rsidR="00EC515E" w:rsidRDefault="00121249" w:rsidP="00C450F6">
            <w:r>
              <w:rPr>
                <w:b/>
              </w:rPr>
              <w:t>L</w:t>
            </w:r>
            <w:r w:rsidR="00C450F6">
              <w:rPr>
                <w:b/>
              </w:rPr>
              <w:t>e</w:t>
            </w:r>
            <w:r w:rsidR="008A6C83">
              <w:rPr>
                <w:b/>
              </w:rPr>
              <w:t xml:space="preserve"> </w:t>
            </w:r>
            <w:r>
              <w:rPr>
                <w:b/>
              </w:rPr>
              <w:t>jour</w:t>
            </w:r>
            <w:r w:rsidR="008A6C83">
              <w:rPr>
                <w:b/>
              </w:rPr>
              <w:t xml:space="preserve"> </w:t>
            </w:r>
            <w:r>
              <w:rPr>
                <w:b/>
              </w:rPr>
              <w:t>non coché</w:t>
            </w:r>
            <w:r w:rsidR="008A6C83">
              <w:rPr>
                <w:b/>
              </w:rPr>
              <w:t xml:space="preserve">, </w:t>
            </w:r>
            <w:r w:rsidRPr="00C450F6">
              <w:t xml:space="preserve">l’élève sort après son cours, prend son repas à l’extérieur et rentre 10 mn avant la reprise </w:t>
            </w:r>
            <w:r w:rsidR="00D94D2E">
              <w:t>du</w:t>
            </w:r>
            <w:r w:rsidRPr="00C450F6">
              <w:t xml:space="preserve"> cours de l’après-midi</w:t>
            </w:r>
            <w:r w:rsidR="00414402">
              <w:t>.</w:t>
            </w:r>
          </w:p>
        </w:tc>
      </w:tr>
      <w:tr w:rsidR="00EC515E" w14:paraId="5C3B2926" w14:textId="77777777" w:rsidTr="00562C0F">
        <w:tc>
          <w:tcPr>
            <w:tcW w:w="1560" w:type="dxa"/>
          </w:tcPr>
          <w:p w14:paraId="71BA62DE" w14:textId="77777777" w:rsidR="00EC515E" w:rsidRDefault="00EC515E" w:rsidP="00EC515E"/>
        </w:tc>
        <w:tc>
          <w:tcPr>
            <w:tcW w:w="9639" w:type="dxa"/>
          </w:tcPr>
          <w:p w14:paraId="2104FD0D" w14:textId="57A97EE9" w:rsidR="00EC515E" w:rsidRDefault="00CF7C40" w:rsidP="00CF7C40">
            <w:pPr>
              <w:pStyle w:val="Paragraphedeliste"/>
              <w:numPr>
                <w:ilvl w:val="0"/>
                <w:numId w:val="18"/>
              </w:numPr>
              <w:rPr>
                <w:b/>
              </w:rPr>
            </w:pPr>
            <w:r>
              <w:rPr>
                <w:b/>
              </w:rPr>
              <w:t xml:space="preserve">DEMI-PENSIONNAIRE LUNCH BOX </w:t>
            </w:r>
            <w:r w:rsidR="009A3232">
              <w:rPr>
                <w:b/>
              </w:rPr>
              <w:t>(rappel : le forfait « lunch box est un forfait de 5 jours. Il n’est pas possible de s’inscrire en lunch box</w:t>
            </w:r>
            <w:r w:rsidR="0010332D">
              <w:rPr>
                <w:b/>
              </w:rPr>
              <w:t xml:space="preserve"> pour moins de 5 jours</w:t>
            </w:r>
            <w:r w:rsidR="009A3232">
              <w:rPr>
                <w:b/>
              </w:rPr>
              <w:t>)</w:t>
            </w:r>
          </w:p>
          <w:p w14:paraId="6A900E8C" w14:textId="631D6F64" w:rsidR="00CF7C40" w:rsidRPr="00CF7C40" w:rsidRDefault="00CF7C40" w:rsidP="00CF7C40">
            <w:pPr>
              <w:rPr>
                <w:b/>
              </w:rPr>
            </w:pPr>
            <w:r w:rsidRPr="00CF7C40">
              <w:t xml:space="preserve">L’élève apporte son repas froid </w:t>
            </w:r>
            <w:r w:rsidRPr="00CF7C40">
              <w:rPr>
                <w:b/>
                <w:u w:val="single"/>
              </w:rPr>
              <w:t>tous les midis</w:t>
            </w:r>
            <w:r w:rsidRPr="00CF7C40">
              <w:t xml:space="preserve"> et mange dans le réfectoire dans un espace délimité</w:t>
            </w:r>
            <w:r>
              <w:rPr>
                <w:b/>
              </w:rPr>
              <w:t>.</w:t>
            </w:r>
          </w:p>
          <w:p w14:paraId="166FDB42" w14:textId="1A03DB69" w:rsidR="00EC515E" w:rsidRPr="00EC515E" w:rsidRDefault="00EC515E" w:rsidP="00EC515E">
            <w:pPr>
              <w:rPr>
                <w:b/>
              </w:rPr>
            </w:pPr>
          </w:p>
        </w:tc>
      </w:tr>
      <w:tr w:rsidR="009A3232" w14:paraId="0355DCF3" w14:textId="77777777" w:rsidTr="000E3BBF">
        <w:tc>
          <w:tcPr>
            <w:tcW w:w="11199" w:type="dxa"/>
            <w:gridSpan w:val="2"/>
          </w:tcPr>
          <w:p w14:paraId="0DAB6532" w14:textId="4B4CB273" w:rsidR="009A3232" w:rsidRDefault="00121249" w:rsidP="00121249">
            <w:pPr>
              <w:pStyle w:val="Paragraphedeliste"/>
            </w:pPr>
            <w:r>
              <w:rPr>
                <w:b/>
              </w:rPr>
              <w:t>Si votre enfant a un PAI, vous devez contacter le prestataire pour voir s’il peut confectionner un repas adapté ou l’autoriser à avoir une lunch box, puis prévenir le service du secrétariat général (s</w:t>
            </w:r>
            <w:bookmarkStart w:id="0" w:name="_GoBack"/>
            <w:bookmarkEnd w:id="0"/>
            <w:r>
              <w:rPr>
                <w:b/>
              </w:rPr>
              <w:t>tephanie.lamanda@lfvh.net)</w:t>
            </w:r>
            <w:r w:rsidR="009A3232">
              <w:rPr>
                <w:b/>
              </w:rPr>
              <w:t xml:space="preserve">  </w:t>
            </w:r>
          </w:p>
        </w:tc>
      </w:tr>
    </w:tbl>
    <w:p w14:paraId="05484255" w14:textId="77777777" w:rsidR="0041448F" w:rsidRDefault="0041448F" w:rsidP="00E834EC"/>
    <w:p w14:paraId="38B6A567" w14:textId="3D06F7CA" w:rsidR="00EC515E" w:rsidRDefault="00EC515E" w:rsidP="00E834EC">
      <w:r>
        <w:t xml:space="preserve">Fait à …………………………………………………………  </w:t>
      </w:r>
      <w:proofErr w:type="gramStart"/>
      <w:r>
        <w:t>le</w:t>
      </w:r>
      <w:proofErr w:type="gramEnd"/>
      <w:r>
        <w:t>………………………………………………………</w:t>
      </w:r>
    </w:p>
    <w:p w14:paraId="7E947641" w14:textId="77777777" w:rsidR="00333613" w:rsidRDefault="00333613" w:rsidP="00E834EC"/>
    <w:p w14:paraId="3DFC0FA4" w14:textId="3A0F78A7" w:rsidR="00EC515E" w:rsidRDefault="00EC515E" w:rsidP="00E834EC">
      <w:r>
        <w:t>Signature du/des représentant(s) légal(aux) :</w:t>
      </w:r>
    </w:p>
    <w:p w14:paraId="7D5CCE71" w14:textId="01B21E3B" w:rsidR="00EC515E" w:rsidRPr="00333613" w:rsidRDefault="00562C0F" w:rsidP="00E834EC">
      <w:pPr>
        <w:rPr>
          <w:sz w:val="12"/>
          <w:szCs w:val="12"/>
        </w:rPr>
      </w:pPr>
      <w:r w:rsidRPr="00333613">
        <w:rPr>
          <w:i/>
          <w:iCs/>
          <w:sz w:val="12"/>
          <w:szCs w:val="12"/>
        </w:rPr>
        <w:t>En application des articles 12 et 13 du Règlement Européen 2016-</w:t>
      </w:r>
      <w:proofErr w:type="gramStart"/>
      <w:r w:rsidRPr="00333613">
        <w:rPr>
          <w:i/>
          <w:iCs/>
          <w:sz w:val="12"/>
          <w:szCs w:val="12"/>
        </w:rPr>
        <w:t>679  du</w:t>
      </w:r>
      <w:proofErr w:type="gramEnd"/>
      <w:r w:rsidRPr="00333613">
        <w:rPr>
          <w:i/>
          <w:iCs/>
          <w:sz w:val="12"/>
          <w:szCs w:val="12"/>
        </w:rPr>
        <w:t xml:space="preserve"> 27 avril 2016, relatif à la protection des données à caractère personnel et de la Loi Informatique et Libertés modifiée, nous vous informons que le lycée français international de Francfort en sa qualité de Responsable de Traitement collecte des données vous concernant à des fins administratives. Vos données seront strictement réservées à </w:t>
      </w:r>
      <w:r w:rsidRPr="00333613">
        <w:rPr>
          <w:bCs/>
          <w:i/>
          <w:iCs/>
          <w:sz w:val="12"/>
          <w:szCs w:val="12"/>
        </w:rPr>
        <w:t xml:space="preserve">l’administration </w:t>
      </w:r>
      <w:r w:rsidRPr="00333613">
        <w:rPr>
          <w:i/>
          <w:iCs/>
          <w:sz w:val="12"/>
          <w:szCs w:val="12"/>
        </w:rPr>
        <w:t xml:space="preserve">et seront conservées </w:t>
      </w:r>
      <w:r w:rsidRPr="00333613">
        <w:rPr>
          <w:bCs/>
          <w:i/>
          <w:iCs/>
          <w:sz w:val="12"/>
          <w:szCs w:val="12"/>
        </w:rPr>
        <w:t>durant une année scolaire</w:t>
      </w:r>
      <w:r w:rsidRPr="00333613">
        <w:rPr>
          <w:i/>
          <w:iCs/>
          <w:sz w:val="12"/>
          <w:szCs w:val="12"/>
        </w:rPr>
        <w:t>. Aux termes de notre Politique de protection des données, nous nous engageons à protéger vos données de toute atteinte. Conformément aux articles 15 à 22 du Règlement Européen 2016-679 du 27 avril 2016, relatif à la protection des données à caractère personnel, vous pourrez demander à tout moment et gratuitement à accéder aux données vous concernant, à les rectifier ou à les effacer, auprès du délégué à la protection des données (</w:t>
      </w:r>
      <w:hyperlink r:id="rId8" w:history="1">
        <w:r w:rsidRPr="00333613">
          <w:rPr>
            <w:rStyle w:val="Lienhypertexte"/>
            <w:i/>
            <w:iCs/>
            <w:sz w:val="12"/>
            <w:szCs w:val="12"/>
          </w:rPr>
          <w:t>dpo@lfvh.net</w:t>
        </w:r>
      </w:hyperlink>
      <w:r w:rsidRPr="00333613">
        <w:rPr>
          <w:i/>
          <w:iCs/>
          <w:sz w:val="12"/>
          <w:szCs w:val="12"/>
        </w:rPr>
        <w:t>) ou à la CNIL en l'absence de réponse satisfaisante dans le délai d'un mois.</w:t>
      </w:r>
    </w:p>
    <w:sectPr w:rsidR="00EC515E" w:rsidRPr="00333613" w:rsidSect="001205B5">
      <w:headerReference w:type="default" r:id="rId9"/>
      <w:footerReference w:type="default" r:id="rId10"/>
      <w:pgSz w:w="11906" w:h="16838" w:code="9"/>
      <w:pgMar w:top="567" w:right="1134" w:bottom="567" w:left="1134" w:header="567"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81548" w14:textId="77777777" w:rsidR="00660286" w:rsidRDefault="00660286" w:rsidP="008A0333">
      <w:pPr>
        <w:spacing w:after="0" w:line="240" w:lineRule="auto"/>
      </w:pPr>
      <w:r>
        <w:separator/>
      </w:r>
    </w:p>
  </w:endnote>
  <w:endnote w:type="continuationSeparator" w:id="0">
    <w:p w14:paraId="644C2D40" w14:textId="77777777" w:rsidR="00660286" w:rsidRDefault="00660286" w:rsidP="008A0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1D434" w14:textId="77777777" w:rsidR="008A0333" w:rsidRDefault="008A0333" w:rsidP="008A0333">
    <w:pPr>
      <w:spacing w:after="0" w:line="240" w:lineRule="auto"/>
      <w:jc w:val="center"/>
    </w:pPr>
    <w:r>
      <w:rPr>
        <w:noProof/>
        <w:lang w:eastAsia="fr-FR"/>
      </w:rPr>
      <mc:AlternateContent>
        <mc:Choice Requires="wpg">
          <w:drawing>
            <wp:anchor distT="0" distB="0" distL="114300" distR="114300" simplePos="0" relativeHeight="251661312" behindDoc="0" locked="0" layoutInCell="1" allowOverlap="1" wp14:anchorId="7DD55275" wp14:editId="7BC943CB">
              <wp:simplePos x="0" y="0"/>
              <wp:positionH relativeFrom="margin">
                <wp:align>center</wp:align>
              </wp:positionH>
              <wp:positionV relativeFrom="page">
                <wp:posOffset>9739022</wp:posOffset>
              </wp:positionV>
              <wp:extent cx="6352033" cy="19812"/>
              <wp:effectExtent l="0" t="0" r="10795" b="0"/>
              <wp:wrapTopAndBottom/>
              <wp:docPr id="3251" name="Group 3251"/>
              <wp:cNvGraphicFramePr/>
              <a:graphic xmlns:a="http://schemas.openxmlformats.org/drawingml/2006/main">
                <a:graphicData uri="http://schemas.microsoft.com/office/word/2010/wordprocessingGroup">
                  <wpg:wgp>
                    <wpg:cNvGrpSpPr/>
                    <wpg:grpSpPr>
                      <a:xfrm>
                        <a:off x="0" y="0"/>
                        <a:ext cx="6352033" cy="19812"/>
                        <a:chOff x="0" y="0"/>
                        <a:chExt cx="6352033" cy="19812"/>
                      </a:xfrm>
                    </wpg:grpSpPr>
                    <wps:wsp>
                      <wps:cNvPr id="28" name="Shape 28"/>
                      <wps:cNvSpPr/>
                      <wps:spPr>
                        <a:xfrm>
                          <a:off x="0" y="0"/>
                          <a:ext cx="6352033" cy="0"/>
                        </a:xfrm>
                        <a:custGeom>
                          <a:avLst/>
                          <a:gdLst/>
                          <a:ahLst/>
                          <a:cxnLst/>
                          <a:rect l="0" t="0" r="0" b="0"/>
                          <a:pathLst>
                            <a:path w="6352033">
                              <a:moveTo>
                                <a:pt x="0" y="0"/>
                              </a:moveTo>
                              <a:lnTo>
                                <a:pt x="6352033" y="0"/>
                              </a:lnTo>
                            </a:path>
                          </a:pathLst>
                        </a:custGeom>
                        <a:ln w="19812" cap="flat">
                          <a:round/>
                        </a:ln>
                      </wps:spPr>
                      <wps:style>
                        <a:lnRef idx="1">
                          <a:srgbClr val="B4007D"/>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B3C898" id="Group 3251" o:spid="_x0000_s1026" style="position:absolute;margin-left:0;margin-top:766.85pt;width:500.15pt;height:1.55pt;z-index:251661312;mso-position-horizontal:center;mso-position-horizontal-relative:margin;mso-position-vertical-relative:page" coordsize="6352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">
              <v:shape id="Shape 28" o:spid="_x0000_s1027" style="position:absolute;width:63520;height:0;visibility:visible;mso-wrap-style:square;v-text-anchor:top" coordsize="6352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" path="m,l6352033,e" filled="f" strokecolor="#b4007d" strokeweight="1.56pt">
                <v:path arrowok="t" textboxrect="0,0,6352033,0"/>
              </v:shape>
              <w10:wrap type="topAndBottom" anchorx="margin" anchory="page"/>
            </v:group>
          </w:pict>
        </mc:Fallback>
      </mc:AlternateContent>
    </w:r>
  </w:p>
  <w:p w14:paraId="28667B1A" w14:textId="77777777" w:rsidR="008A0333" w:rsidRDefault="008A0333" w:rsidP="007A41DD">
    <w:pPr>
      <w:pStyle w:val="Titre2"/>
      <w:spacing w:before="0" w:line="240" w:lineRule="auto"/>
      <w:jc w:val="center"/>
    </w:pPr>
    <w:r>
      <w:t xml:space="preserve">LYCEE FRANÇAIS </w:t>
    </w:r>
    <w:r w:rsidR="007C346B">
      <w:t xml:space="preserve">INTERNATIONAL </w:t>
    </w:r>
    <w:r>
      <w:t>VICTOR HUGO</w:t>
    </w:r>
  </w:p>
  <w:p w14:paraId="7E8D4E5D" w14:textId="77777777" w:rsidR="007A41DD" w:rsidRDefault="008A0333" w:rsidP="00764F31">
    <w:pPr>
      <w:spacing w:after="0" w:line="240" w:lineRule="auto"/>
      <w:jc w:val="center"/>
      <w:rPr>
        <w:rFonts w:ascii="Arial" w:eastAsia="Arial" w:hAnsi="Arial" w:cs="Arial"/>
        <w:color w:val="0070C0"/>
        <w:sz w:val="16"/>
        <w:lang w:val="de-DE"/>
      </w:rPr>
    </w:pPr>
    <w:proofErr w:type="spellStart"/>
    <w:r>
      <w:rPr>
        <w:rFonts w:ascii="Arial" w:eastAsia="Arial" w:hAnsi="Arial" w:cs="Arial"/>
        <w:color w:val="0070C0"/>
        <w:sz w:val="16"/>
      </w:rPr>
      <w:t>Gontardstr</w:t>
    </w:r>
    <w:proofErr w:type="spellEnd"/>
    <w:r>
      <w:rPr>
        <w:rFonts w:ascii="Arial" w:eastAsia="Arial" w:hAnsi="Arial" w:cs="Arial"/>
        <w:color w:val="0070C0"/>
        <w:sz w:val="16"/>
      </w:rPr>
      <w:t xml:space="preserve">. </w:t>
    </w:r>
    <w:r w:rsidRPr="003E5580">
      <w:rPr>
        <w:rFonts w:ascii="Arial" w:eastAsia="Arial" w:hAnsi="Arial" w:cs="Arial"/>
        <w:color w:val="0070C0"/>
        <w:sz w:val="16"/>
        <w:lang w:val="de-DE"/>
      </w:rPr>
      <w:t xml:space="preserve">11, 60488 Frankfurt am Main - Tel.: 49 (0) 69 74 74 98 </w:t>
    </w:r>
    <w:r w:rsidR="007A41DD">
      <w:rPr>
        <w:rFonts w:ascii="Arial" w:eastAsia="Arial" w:hAnsi="Arial" w:cs="Arial"/>
        <w:color w:val="0070C0"/>
        <w:sz w:val="16"/>
        <w:lang w:val="de-DE"/>
      </w:rPr>
      <w:t>0</w:t>
    </w:r>
  </w:p>
  <w:p w14:paraId="0E042F4A" w14:textId="77777777" w:rsidR="008A0333" w:rsidRPr="003E5580" w:rsidRDefault="008A0333" w:rsidP="00764F31">
    <w:pPr>
      <w:spacing w:after="0" w:line="240" w:lineRule="auto"/>
      <w:jc w:val="center"/>
      <w:rPr>
        <w:lang w:val="de-DE"/>
      </w:rPr>
    </w:pPr>
    <w:r w:rsidRPr="003E5580">
      <w:rPr>
        <w:rFonts w:ascii="Arial" w:eastAsia="Arial" w:hAnsi="Arial" w:cs="Arial"/>
        <w:color w:val="0070C0"/>
        <w:sz w:val="16"/>
        <w:u w:val="single" w:color="0070C0"/>
        <w:lang w:val="de-DE"/>
      </w:rPr>
      <w:t>secretariat@lfvh.net</w:t>
    </w:r>
    <w:r w:rsidR="007101DF">
      <w:rPr>
        <w:rFonts w:ascii="Arial" w:eastAsia="Arial" w:hAnsi="Arial" w:cs="Arial"/>
        <w:color w:val="0070C0"/>
        <w:sz w:val="16"/>
        <w:lang w:val="de-DE"/>
      </w:rPr>
      <w:t xml:space="preserve"> -</w:t>
    </w:r>
    <w:r w:rsidRPr="003E5580">
      <w:rPr>
        <w:rFonts w:ascii="Arial" w:eastAsia="Arial" w:hAnsi="Arial" w:cs="Arial"/>
        <w:color w:val="0070C0"/>
        <w:sz w:val="16"/>
        <w:lang w:val="de-DE"/>
      </w:rPr>
      <w:t xml:space="preserve"> </w:t>
    </w:r>
    <w:hyperlink r:id="rId1" w:history="1">
      <w:r w:rsidR="007101DF" w:rsidRPr="00C91FFC">
        <w:rPr>
          <w:rStyle w:val="Lienhypertexte"/>
          <w:rFonts w:ascii="Arial" w:eastAsia="Arial" w:hAnsi="Arial" w:cs="Arial"/>
          <w:sz w:val="16"/>
          <w:lang w:val="de-DE"/>
        </w:rPr>
        <w:t>www.lfvh.net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2A18F" w14:textId="77777777" w:rsidR="00660286" w:rsidRDefault="00660286" w:rsidP="008A0333">
      <w:pPr>
        <w:spacing w:after="0" w:line="240" w:lineRule="auto"/>
      </w:pPr>
      <w:r>
        <w:separator/>
      </w:r>
    </w:p>
  </w:footnote>
  <w:footnote w:type="continuationSeparator" w:id="0">
    <w:p w14:paraId="24F09C3E" w14:textId="77777777" w:rsidR="00660286" w:rsidRDefault="00660286" w:rsidP="008A0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F6526" w14:textId="7C56B9B0" w:rsidR="008A0333" w:rsidRDefault="006D6E6C">
    <w:pPr>
      <w:pStyle w:val="En-tte"/>
      <w:rPr>
        <w:sz w:val="24"/>
        <w:szCs w:val="24"/>
      </w:rPr>
    </w:pPr>
    <w:r>
      <w:rPr>
        <w:noProof/>
        <w:lang w:eastAsia="fr-FR"/>
      </w:rPr>
      <w:drawing>
        <wp:inline distT="0" distB="0" distL="0" distR="0" wp14:anchorId="261E949E" wp14:editId="7E3838A7">
          <wp:extent cx="714375" cy="7143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FVH -couleurs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4540" cy="714540"/>
                  </a:xfrm>
                  <a:prstGeom prst="rect">
                    <a:avLst/>
                  </a:prstGeom>
                </pic:spPr>
              </pic:pic>
            </a:graphicData>
          </a:graphic>
        </wp:inline>
      </w:drawing>
    </w:r>
    <w:r w:rsidR="008A0333">
      <w:rPr>
        <w:noProof/>
        <w:lang w:eastAsia="fr-FR"/>
      </w:rPr>
      <w:drawing>
        <wp:anchor distT="0" distB="0" distL="114300" distR="114300" simplePos="0" relativeHeight="251663360" behindDoc="1" locked="1" layoutInCell="1" allowOverlap="0" wp14:anchorId="1724541B" wp14:editId="3F5CA7C5">
          <wp:simplePos x="0" y="0"/>
          <wp:positionH relativeFrom="column">
            <wp:posOffset>5509260</wp:posOffset>
          </wp:positionH>
          <wp:positionV relativeFrom="page">
            <wp:posOffset>219075</wp:posOffset>
          </wp:positionV>
          <wp:extent cx="1238885" cy="933450"/>
          <wp:effectExtent l="0" t="0" r="0" b="0"/>
          <wp:wrapNone/>
          <wp:docPr id="4" name="Picture 383"/>
          <wp:cNvGraphicFramePr/>
          <a:graphic xmlns:a="http://schemas.openxmlformats.org/drawingml/2006/main">
            <a:graphicData uri="http://schemas.openxmlformats.org/drawingml/2006/picture">
              <pic:pic xmlns:pic="http://schemas.openxmlformats.org/drawingml/2006/picture">
                <pic:nvPicPr>
                  <pic:cNvPr id="383" name="Picture 383"/>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8885" cy="933450"/>
                  </a:xfrm>
                  <a:prstGeom prst="rect">
                    <a:avLst/>
                  </a:prstGeom>
                </pic:spPr>
              </pic:pic>
            </a:graphicData>
          </a:graphic>
          <wp14:sizeRelH relativeFrom="margin">
            <wp14:pctWidth>0</wp14:pctWidth>
          </wp14:sizeRelH>
          <wp14:sizeRelV relativeFrom="margin">
            <wp14:pctHeight>0</wp14:pctHeight>
          </wp14:sizeRelV>
        </wp:anchor>
      </w:drawing>
    </w:r>
    <w:r w:rsidR="00333613" w:rsidRPr="00333613">
      <w:rPr>
        <w:sz w:val="28"/>
        <w:szCs w:val="28"/>
      </w:rPr>
      <w:t xml:space="preserve"> </w:t>
    </w:r>
    <w:r w:rsidR="00333613" w:rsidRPr="00333613">
      <w:rPr>
        <w:sz w:val="24"/>
        <w:szCs w:val="24"/>
      </w:rPr>
      <w:t>Annexe : Formulaire de déclaration du statut pour l’année scolaire 2026/2027</w:t>
    </w:r>
  </w:p>
  <w:p w14:paraId="449FFE55" w14:textId="77777777" w:rsidR="00333613" w:rsidRPr="00333613" w:rsidRDefault="00333613">
    <w:pPr>
      <w:pStyle w:val="En-tte"/>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661"/>
    <w:multiLevelType w:val="hybridMultilevel"/>
    <w:tmpl w:val="0BFAD8D8"/>
    <w:lvl w:ilvl="0" w:tplc="7A767F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FC1102"/>
    <w:multiLevelType w:val="hybridMultilevel"/>
    <w:tmpl w:val="0BFAD8D8"/>
    <w:lvl w:ilvl="0" w:tplc="7A767F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BB0852"/>
    <w:multiLevelType w:val="hybridMultilevel"/>
    <w:tmpl w:val="AB707D1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8B62C72"/>
    <w:multiLevelType w:val="hybridMultilevel"/>
    <w:tmpl w:val="EA2ACA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0147C5"/>
    <w:multiLevelType w:val="hybridMultilevel"/>
    <w:tmpl w:val="7AF0BF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F8144C"/>
    <w:multiLevelType w:val="hybridMultilevel"/>
    <w:tmpl w:val="0BFAD8D8"/>
    <w:lvl w:ilvl="0" w:tplc="7A767F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945655"/>
    <w:multiLevelType w:val="hybridMultilevel"/>
    <w:tmpl w:val="68669D48"/>
    <w:lvl w:ilvl="0" w:tplc="BDA4EF8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E722BF"/>
    <w:multiLevelType w:val="hybridMultilevel"/>
    <w:tmpl w:val="77EC27D4"/>
    <w:lvl w:ilvl="0" w:tplc="13B446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3C6551B"/>
    <w:multiLevelType w:val="hybridMultilevel"/>
    <w:tmpl w:val="681EBC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207DD0"/>
    <w:multiLevelType w:val="hybridMultilevel"/>
    <w:tmpl w:val="80861C60"/>
    <w:lvl w:ilvl="0" w:tplc="13B446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A7D4796"/>
    <w:multiLevelType w:val="hybridMultilevel"/>
    <w:tmpl w:val="CA98C1DC"/>
    <w:lvl w:ilvl="0" w:tplc="13B446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902D29"/>
    <w:multiLevelType w:val="hybridMultilevel"/>
    <w:tmpl w:val="AC4692EC"/>
    <w:lvl w:ilvl="0" w:tplc="923812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6A6612"/>
    <w:multiLevelType w:val="hybridMultilevel"/>
    <w:tmpl w:val="3C60C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091FFC"/>
    <w:multiLevelType w:val="hybridMultilevel"/>
    <w:tmpl w:val="7F9C1AE0"/>
    <w:lvl w:ilvl="0" w:tplc="BDA4EF8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7916B2E"/>
    <w:multiLevelType w:val="hybridMultilevel"/>
    <w:tmpl w:val="05D04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1678D5"/>
    <w:multiLevelType w:val="hybridMultilevel"/>
    <w:tmpl w:val="F5E4D462"/>
    <w:lvl w:ilvl="0" w:tplc="FE0226A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70152A61"/>
    <w:multiLevelType w:val="hybridMultilevel"/>
    <w:tmpl w:val="0BFAD8D8"/>
    <w:lvl w:ilvl="0" w:tplc="7A767F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74D07B1"/>
    <w:multiLevelType w:val="hybridMultilevel"/>
    <w:tmpl w:val="77EC27D4"/>
    <w:lvl w:ilvl="0" w:tplc="13B446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12"/>
  </w:num>
  <w:num w:numId="4">
    <w:abstractNumId w:val="14"/>
  </w:num>
  <w:num w:numId="5">
    <w:abstractNumId w:val="9"/>
  </w:num>
  <w:num w:numId="6">
    <w:abstractNumId w:val="7"/>
  </w:num>
  <w:num w:numId="7">
    <w:abstractNumId w:val="17"/>
  </w:num>
  <w:num w:numId="8">
    <w:abstractNumId w:val="13"/>
  </w:num>
  <w:num w:numId="9">
    <w:abstractNumId w:val="10"/>
  </w:num>
  <w:num w:numId="10">
    <w:abstractNumId w:val="6"/>
  </w:num>
  <w:num w:numId="11">
    <w:abstractNumId w:val="2"/>
  </w:num>
  <w:num w:numId="12">
    <w:abstractNumId w:val="15"/>
  </w:num>
  <w:num w:numId="13">
    <w:abstractNumId w:val="11"/>
  </w:num>
  <w:num w:numId="14">
    <w:abstractNumId w:val="8"/>
  </w:num>
  <w:num w:numId="15">
    <w:abstractNumId w:val="1"/>
  </w:num>
  <w:num w:numId="16">
    <w:abstractNumId w:val="0"/>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8CB"/>
    <w:rsid w:val="000413D4"/>
    <w:rsid w:val="000C4EA0"/>
    <w:rsid w:val="000D3BFC"/>
    <w:rsid w:val="000D4753"/>
    <w:rsid w:val="000F2BC2"/>
    <w:rsid w:val="0010332D"/>
    <w:rsid w:val="001205B5"/>
    <w:rsid w:val="00121249"/>
    <w:rsid w:val="001230CE"/>
    <w:rsid w:val="0015300F"/>
    <w:rsid w:val="001718B8"/>
    <w:rsid w:val="00171FC7"/>
    <w:rsid w:val="00172B39"/>
    <w:rsid w:val="00227CB9"/>
    <w:rsid w:val="00233FE9"/>
    <w:rsid w:val="00244071"/>
    <w:rsid w:val="00255FBD"/>
    <w:rsid w:val="002A64CC"/>
    <w:rsid w:val="002C52DB"/>
    <w:rsid w:val="002E7AC5"/>
    <w:rsid w:val="002F57D3"/>
    <w:rsid w:val="00326154"/>
    <w:rsid w:val="00333613"/>
    <w:rsid w:val="0034231A"/>
    <w:rsid w:val="00345B47"/>
    <w:rsid w:val="00370C40"/>
    <w:rsid w:val="00385AB0"/>
    <w:rsid w:val="003A7B98"/>
    <w:rsid w:val="0041124D"/>
    <w:rsid w:val="00411AE5"/>
    <w:rsid w:val="00414402"/>
    <w:rsid w:val="0041448F"/>
    <w:rsid w:val="00466222"/>
    <w:rsid w:val="00477457"/>
    <w:rsid w:val="004F0199"/>
    <w:rsid w:val="005024A1"/>
    <w:rsid w:val="00506D92"/>
    <w:rsid w:val="0051027E"/>
    <w:rsid w:val="0055014B"/>
    <w:rsid w:val="00562C0F"/>
    <w:rsid w:val="00617FBB"/>
    <w:rsid w:val="00640A3E"/>
    <w:rsid w:val="0065579C"/>
    <w:rsid w:val="00660286"/>
    <w:rsid w:val="00674EB4"/>
    <w:rsid w:val="006C10C8"/>
    <w:rsid w:val="006D6E6C"/>
    <w:rsid w:val="007048CB"/>
    <w:rsid w:val="007101DF"/>
    <w:rsid w:val="007245F4"/>
    <w:rsid w:val="007417F9"/>
    <w:rsid w:val="00756D8F"/>
    <w:rsid w:val="0076480B"/>
    <w:rsid w:val="00764F31"/>
    <w:rsid w:val="00774597"/>
    <w:rsid w:val="00797FF9"/>
    <w:rsid w:val="007A41DD"/>
    <w:rsid w:val="007C346B"/>
    <w:rsid w:val="007D1161"/>
    <w:rsid w:val="007D1A74"/>
    <w:rsid w:val="007F25C6"/>
    <w:rsid w:val="00821E30"/>
    <w:rsid w:val="0085122E"/>
    <w:rsid w:val="008A0333"/>
    <w:rsid w:val="008A6C83"/>
    <w:rsid w:val="008B74F2"/>
    <w:rsid w:val="008D1018"/>
    <w:rsid w:val="008D6C46"/>
    <w:rsid w:val="008F3F2F"/>
    <w:rsid w:val="009022E8"/>
    <w:rsid w:val="009953ED"/>
    <w:rsid w:val="009A3232"/>
    <w:rsid w:val="009B54D8"/>
    <w:rsid w:val="009E400B"/>
    <w:rsid w:val="00A3079F"/>
    <w:rsid w:val="00A330C4"/>
    <w:rsid w:val="00A339C5"/>
    <w:rsid w:val="00A8308B"/>
    <w:rsid w:val="00A879B3"/>
    <w:rsid w:val="00A922F1"/>
    <w:rsid w:val="00AA4FD4"/>
    <w:rsid w:val="00AB4D77"/>
    <w:rsid w:val="00AC2608"/>
    <w:rsid w:val="00B00E1F"/>
    <w:rsid w:val="00B7405A"/>
    <w:rsid w:val="00BD7AD3"/>
    <w:rsid w:val="00BE0E8D"/>
    <w:rsid w:val="00C23893"/>
    <w:rsid w:val="00C324C8"/>
    <w:rsid w:val="00C445A1"/>
    <w:rsid w:val="00C450F6"/>
    <w:rsid w:val="00C502F1"/>
    <w:rsid w:val="00C914DF"/>
    <w:rsid w:val="00CA691B"/>
    <w:rsid w:val="00CC668F"/>
    <w:rsid w:val="00CF7C40"/>
    <w:rsid w:val="00D036EC"/>
    <w:rsid w:val="00D455D9"/>
    <w:rsid w:val="00D56F0E"/>
    <w:rsid w:val="00D64865"/>
    <w:rsid w:val="00D94D2E"/>
    <w:rsid w:val="00DA229D"/>
    <w:rsid w:val="00DB7824"/>
    <w:rsid w:val="00DE7482"/>
    <w:rsid w:val="00E52A0F"/>
    <w:rsid w:val="00E6630D"/>
    <w:rsid w:val="00E74ECB"/>
    <w:rsid w:val="00E834EC"/>
    <w:rsid w:val="00E90092"/>
    <w:rsid w:val="00EA6BE2"/>
    <w:rsid w:val="00EB5E9F"/>
    <w:rsid w:val="00EC515E"/>
    <w:rsid w:val="00F25FC1"/>
    <w:rsid w:val="00F52B09"/>
    <w:rsid w:val="00FE526E"/>
    <w:rsid w:val="00FE60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44CDD2"/>
  <w15:chartTrackingRefBased/>
  <w15:docId w15:val="{53E8151D-D3BA-475B-AAEC-2D494211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70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A0333"/>
    <w:pPr>
      <w:keepNext/>
      <w:keepLines/>
      <w:spacing w:before="40" w:after="0" w:line="258" w:lineRule="auto"/>
      <w:ind w:left="10" w:hanging="10"/>
      <w:jc w:val="both"/>
      <w:outlineLvl w:val="1"/>
    </w:pPr>
    <w:rPr>
      <w:rFonts w:asciiTheme="majorHAnsi" w:eastAsiaTheme="majorEastAsia" w:hAnsiTheme="majorHAnsi" w:cstheme="majorBidi"/>
      <w:color w:val="2E74B5" w:themeColor="accent1" w:themeShade="BF"/>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A0333"/>
    <w:pPr>
      <w:tabs>
        <w:tab w:val="center" w:pos="4536"/>
        <w:tab w:val="right" w:pos="9072"/>
      </w:tabs>
      <w:spacing w:after="0" w:line="240" w:lineRule="auto"/>
    </w:pPr>
  </w:style>
  <w:style w:type="character" w:customStyle="1" w:styleId="En-tteCar">
    <w:name w:val="En-tête Car"/>
    <w:basedOn w:val="Policepardfaut"/>
    <w:link w:val="En-tte"/>
    <w:uiPriority w:val="99"/>
    <w:rsid w:val="008A0333"/>
  </w:style>
  <w:style w:type="paragraph" w:styleId="Pieddepage">
    <w:name w:val="footer"/>
    <w:basedOn w:val="Normal"/>
    <w:link w:val="PieddepageCar"/>
    <w:uiPriority w:val="99"/>
    <w:unhideWhenUsed/>
    <w:rsid w:val="008A03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0333"/>
  </w:style>
  <w:style w:type="character" w:customStyle="1" w:styleId="Titre2Car">
    <w:name w:val="Titre 2 Car"/>
    <w:basedOn w:val="Policepardfaut"/>
    <w:link w:val="Titre2"/>
    <w:uiPriority w:val="9"/>
    <w:rsid w:val="008A0333"/>
    <w:rPr>
      <w:rFonts w:asciiTheme="majorHAnsi" w:eastAsiaTheme="majorEastAsia" w:hAnsiTheme="majorHAnsi" w:cstheme="majorBidi"/>
      <w:color w:val="2E74B5" w:themeColor="accent1" w:themeShade="BF"/>
      <w:sz w:val="26"/>
      <w:szCs w:val="26"/>
      <w:lang w:eastAsia="fr-FR"/>
    </w:rPr>
  </w:style>
  <w:style w:type="paragraph" w:styleId="Paragraphedeliste">
    <w:name w:val="List Paragraph"/>
    <w:basedOn w:val="Normal"/>
    <w:uiPriority w:val="34"/>
    <w:qFormat/>
    <w:rsid w:val="007101DF"/>
    <w:pPr>
      <w:ind w:left="720"/>
      <w:contextualSpacing/>
    </w:pPr>
  </w:style>
  <w:style w:type="character" w:styleId="Lienhypertexte">
    <w:name w:val="Hyperlink"/>
    <w:basedOn w:val="Policepardfaut"/>
    <w:uiPriority w:val="99"/>
    <w:unhideWhenUsed/>
    <w:rsid w:val="007101DF"/>
    <w:rPr>
      <w:color w:val="0563C1" w:themeColor="hyperlink"/>
      <w:u w:val="single"/>
    </w:rPr>
  </w:style>
  <w:style w:type="paragraph" w:styleId="Textedebulles">
    <w:name w:val="Balloon Text"/>
    <w:basedOn w:val="Normal"/>
    <w:link w:val="TextedebullesCar"/>
    <w:uiPriority w:val="99"/>
    <w:semiHidden/>
    <w:unhideWhenUsed/>
    <w:rsid w:val="008B74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74F2"/>
    <w:rPr>
      <w:rFonts w:ascii="Segoe UI" w:hAnsi="Segoe UI" w:cs="Segoe UI"/>
      <w:sz w:val="18"/>
      <w:szCs w:val="18"/>
    </w:rPr>
  </w:style>
  <w:style w:type="table" w:styleId="Grilledutableau">
    <w:name w:val="Table Grid"/>
    <w:basedOn w:val="TableauNormal"/>
    <w:uiPriority w:val="39"/>
    <w:rsid w:val="00D64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70C40"/>
    <w:rPr>
      <w:rFonts w:asciiTheme="majorHAnsi" w:eastAsiaTheme="majorEastAsia" w:hAnsiTheme="majorHAnsi" w:cstheme="majorBidi"/>
      <w:color w:val="2E74B5" w:themeColor="accent1" w:themeShade="BF"/>
      <w:sz w:val="32"/>
      <w:szCs w:val="32"/>
    </w:rPr>
  </w:style>
  <w:style w:type="paragraph" w:styleId="Sous-titre">
    <w:name w:val="Subtitle"/>
    <w:basedOn w:val="Normal"/>
    <w:next w:val="Normal"/>
    <w:link w:val="Sous-titreCar"/>
    <w:uiPriority w:val="11"/>
    <w:qFormat/>
    <w:rsid w:val="00370C40"/>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70C40"/>
    <w:rPr>
      <w:rFonts w:eastAsiaTheme="minorEastAsia"/>
      <w:color w:val="5A5A5A" w:themeColor="text1" w:themeTint="A5"/>
      <w:spacing w:val="15"/>
    </w:rPr>
  </w:style>
  <w:style w:type="character" w:customStyle="1" w:styleId="UnresolvedMention">
    <w:name w:val="Unresolved Mention"/>
    <w:basedOn w:val="Policepardfaut"/>
    <w:uiPriority w:val="99"/>
    <w:semiHidden/>
    <w:unhideWhenUsed/>
    <w:rsid w:val="00385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671">
      <w:bodyDiv w:val="1"/>
      <w:marLeft w:val="0"/>
      <w:marRight w:val="0"/>
      <w:marTop w:val="0"/>
      <w:marBottom w:val="0"/>
      <w:divBdr>
        <w:top w:val="none" w:sz="0" w:space="0" w:color="auto"/>
        <w:left w:val="none" w:sz="0" w:space="0" w:color="auto"/>
        <w:bottom w:val="none" w:sz="0" w:space="0" w:color="auto"/>
        <w:right w:val="none" w:sz="0" w:space="0" w:color="auto"/>
      </w:divBdr>
    </w:div>
    <w:div w:id="311449066">
      <w:bodyDiv w:val="1"/>
      <w:marLeft w:val="0"/>
      <w:marRight w:val="0"/>
      <w:marTop w:val="0"/>
      <w:marBottom w:val="0"/>
      <w:divBdr>
        <w:top w:val="none" w:sz="0" w:space="0" w:color="auto"/>
        <w:left w:val="none" w:sz="0" w:space="0" w:color="auto"/>
        <w:bottom w:val="none" w:sz="0" w:space="0" w:color="auto"/>
        <w:right w:val="none" w:sz="0" w:space="0" w:color="auto"/>
      </w:divBdr>
    </w:div>
    <w:div w:id="389571087">
      <w:bodyDiv w:val="1"/>
      <w:marLeft w:val="0"/>
      <w:marRight w:val="0"/>
      <w:marTop w:val="0"/>
      <w:marBottom w:val="0"/>
      <w:divBdr>
        <w:top w:val="none" w:sz="0" w:space="0" w:color="auto"/>
        <w:left w:val="none" w:sz="0" w:space="0" w:color="auto"/>
        <w:bottom w:val="none" w:sz="0" w:space="0" w:color="auto"/>
        <w:right w:val="none" w:sz="0" w:space="0" w:color="auto"/>
      </w:divBdr>
    </w:div>
    <w:div w:id="966545630">
      <w:bodyDiv w:val="1"/>
      <w:marLeft w:val="0"/>
      <w:marRight w:val="0"/>
      <w:marTop w:val="0"/>
      <w:marBottom w:val="0"/>
      <w:divBdr>
        <w:top w:val="none" w:sz="0" w:space="0" w:color="auto"/>
        <w:left w:val="none" w:sz="0" w:space="0" w:color="auto"/>
        <w:bottom w:val="none" w:sz="0" w:space="0" w:color="auto"/>
        <w:right w:val="none" w:sz="0" w:space="0" w:color="auto"/>
      </w:divBdr>
    </w:div>
    <w:div w:id="203668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lfvh.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fv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hner\Desktop\LFIVH-courrier-ent&#234;te_mod&#232;le_nvo%20logo.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34F4-757F-484D-A974-DAB139D4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LFIVH-courrier-entête_modèle_nvo logo</Template>
  <TotalTime>60</TotalTime>
  <Pages>1</Pages>
  <Words>473</Words>
  <Characters>2603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Hahner</dc:creator>
  <cp:keywords/>
  <dc:description/>
  <cp:lastModifiedBy>Anne VON KAP-HERR</cp:lastModifiedBy>
  <cp:revision>16</cp:revision>
  <cp:lastPrinted>2026-06-03T07:29:00Z</cp:lastPrinted>
  <dcterms:created xsi:type="dcterms:W3CDTF">2026-04-01T10:34:00Z</dcterms:created>
  <dcterms:modified xsi:type="dcterms:W3CDTF">2026-06-24T10:28:00Z</dcterms:modified>
</cp:coreProperties>
</file>